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99983"/>
  <w:body>
    <w:sdt>
      <w:sdtPr>
        <w:rPr>
          <w:rFonts w:eastAsiaTheme="minorHAnsi"/>
          <w:color w:val="F0A22E" w:themeColor="accent1"/>
          <w:lang w:eastAsia="en-US"/>
        </w:rPr>
        <w:id w:val="39411201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A73056" w:rsidRDefault="00A73056" w:rsidP="00D1311F">
          <w:pPr>
            <w:pStyle w:val="a7"/>
            <w:spacing w:before="1540" w:after="240"/>
            <w:rPr>
              <w:color w:val="F0A22E" w:themeColor="accent1"/>
            </w:rPr>
          </w:pPr>
        </w:p>
        <w:sdt>
          <w:sdtPr>
            <w:rPr>
              <w:rFonts w:ascii="Blogger Sans" w:eastAsiaTheme="majorEastAsia" w:hAnsi="Blogger Sans" w:cstheme="majorBidi"/>
              <w:b/>
              <w:caps/>
              <w:color w:val="F0A22E" w:themeColor="accent1"/>
              <w:sz w:val="56"/>
              <w:szCs w:val="72"/>
            </w:rPr>
            <w:alias w:val="Название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Cs w:val="80"/>
            </w:rPr>
          </w:sdtEndPr>
          <w:sdtContent>
            <w:p w:rsidR="00A73056" w:rsidRPr="00725FFA" w:rsidRDefault="00F87575">
              <w:pPr>
                <w:pStyle w:val="a7"/>
                <w:pBdr>
                  <w:top w:val="single" w:sz="6" w:space="6" w:color="F0A22E" w:themeColor="accent1"/>
                  <w:bottom w:val="single" w:sz="6" w:space="6" w:color="F0A22E" w:themeColor="accent1"/>
                </w:pBdr>
                <w:spacing w:after="240"/>
                <w:jc w:val="center"/>
                <w:rPr>
                  <w:rFonts w:ascii="Blogger Sans" w:eastAsiaTheme="majorEastAsia" w:hAnsi="Blogger Sans" w:cstheme="majorBidi"/>
                  <w:caps/>
                  <w:color w:val="F0A22E" w:themeColor="accent1"/>
                  <w:sz w:val="72"/>
                  <w:szCs w:val="80"/>
                </w:rPr>
              </w:pPr>
              <w:r>
                <w:rPr>
                  <w:rFonts w:ascii="Blogger Sans" w:eastAsiaTheme="majorEastAsia" w:hAnsi="Blogger Sans" w:cstheme="majorBidi"/>
                  <w:b/>
                  <w:caps/>
                  <w:color w:val="F0A22E" w:themeColor="accent1"/>
                  <w:sz w:val="56"/>
                  <w:szCs w:val="72"/>
                </w:rPr>
                <w:t>«А мы из пензы.            Наследники победителей»</w:t>
              </w:r>
            </w:p>
          </w:sdtContent>
        </w:sdt>
        <w:sdt>
          <w:sdtPr>
            <w:rPr>
              <w:rFonts w:ascii="Blogger Sans" w:hAnsi="Blogger Sans"/>
              <w:b/>
              <w:i/>
              <w:color w:val="F0A22E" w:themeColor="accent1"/>
              <w:sz w:val="52"/>
              <w:szCs w:val="28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A73056" w:rsidRPr="00D06E66" w:rsidRDefault="00D06E66">
              <w:pPr>
                <w:pStyle w:val="a7"/>
                <w:jc w:val="center"/>
                <w:rPr>
                  <w:rFonts w:ascii="Blogger Sans" w:hAnsi="Blogger Sans"/>
                  <w:b/>
                  <w:i/>
                  <w:color w:val="F0A22E" w:themeColor="accent1"/>
                  <w:sz w:val="52"/>
                  <w:szCs w:val="28"/>
                </w:rPr>
              </w:pPr>
              <w:r w:rsidRPr="00D06E66">
                <w:rPr>
                  <w:rFonts w:ascii="Blogger Sans" w:hAnsi="Blogger Sans"/>
                  <w:b/>
                  <w:i/>
                  <w:color w:val="F0A22E" w:themeColor="accent1"/>
                  <w:sz w:val="52"/>
                  <w:szCs w:val="28"/>
                </w:rPr>
                <w:t>Книга 1 «</w:t>
              </w:r>
              <w:r w:rsidR="006D11FE">
                <w:rPr>
                  <w:rFonts w:ascii="Blogger Sans" w:hAnsi="Blogger Sans"/>
                  <w:b/>
                  <w:i/>
                  <w:color w:val="F0A22E" w:themeColor="accent1"/>
                  <w:sz w:val="52"/>
                  <w:szCs w:val="28"/>
                </w:rPr>
                <w:t>А</w:t>
              </w:r>
              <w:r w:rsidRPr="00D06E66">
                <w:rPr>
                  <w:rFonts w:ascii="Blogger Sans" w:hAnsi="Blogger Sans"/>
                  <w:b/>
                  <w:i/>
                  <w:color w:val="F0A22E" w:themeColor="accent1"/>
                  <w:sz w:val="52"/>
                  <w:szCs w:val="28"/>
                </w:rPr>
                <w:t>»</w:t>
              </w:r>
            </w:p>
          </w:sdtContent>
        </w:sdt>
        <w:p w:rsidR="00A73056" w:rsidRDefault="00E2127F">
          <w:pPr>
            <w:pStyle w:val="a7"/>
            <w:spacing w:before="480"/>
            <w:jc w:val="center"/>
            <w:rPr>
              <w:color w:val="F0A22E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309880</wp:posOffset>
                    </wp:positionV>
                    <wp:extent cx="7529830" cy="5380990"/>
                    <wp:effectExtent l="8255" t="3810" r="5715" b="6350"/>
                    <wp:wrapNone/>
                    <wp:docPr id="29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9830" cy="538099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alphaModFix amt="74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4B78851" id="Прямоугольник 5" o:spid="_x0000_s1026" style="position:absolute;margin-left:0;margin-top:24.4pt;width:592.9pt;height:423.7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" stroked="f" strokeweight="1pt">
                    <v:fill r:id="rId8" o:title="" opacity="48497f" recolor="t" rotate="t" type="frame"/>
                    <w10:wrap anchorx="page"/>
                  </v:rect>
                </w:pict>
              </mc:Fallback>
            </mc:AlternateContent>
          </w:r>
        </w:p>
        <w:p w:rsidR="00DB33E9" w:rsidRDefault="00DB33E9"/>
        <w:p w:rsidR="00F87575" w:rsidRDefault="00DB33E9" w:rsidP="00F87575">
          <w:r>
            <w:br w:type="page"/>
          </w:r>
          <w:r w:rsidR="00E2127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column">
                      <wp:posOffset>-840105</wp:posOffset>
                    </wp:positionH>
                    <wp:positionV relativeFrom="paragraph">
                      <wp:posOffset>320040</wp:posOffset>
                    </wp:positionV>
                    <wp:extent cx="3597910" cy="2521585"/>
                    <wp:effectExtent l="0" t="0" r="0" b="0"/>
                    <wp:wrapNone/>
                    <wp:docPr id="28" name="Поле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597910" cy="2521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BF2" w:rsidRPr="00491BF2" w:rsidRDefault="00491BF2" w:rsidP="00655F0A">
                                <w:pPr>
                                  <w:jc w:val="center"/>
                                  <w:rPr>
                                    <w:rFonts w:ascii="Blogger Sans" w:hAnsi="Blogger Sans"/>
                                    <w:color w:val="7B4A3A" w:themeColor="accent2" w:themeShade="BF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9" o:spid="_x0000_s1026" type="#_x0000_t202" style="position:absolute;margin-left:-66.15pt;margin-top:25.2pt;width:283.3pt;height:19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" filled="f" stroked="f" strokeweight=".5pt">
                    <v:path arrowok="t"/>
                    <v:textbox>
                      <w:txbxContent>
                        <w:p w:rsidR="00491BF2" w:rsidRPr="00491BF2" w:rsidRDefault="00491BF2" w:rsidP="00655F0A">
                          <w:pPr>
                            <w:jc w:val="center"/>
                            <w:rPr>
                              <w:rFonts w:ascii="Blogger Sans" w:hAnsi="Blogger Sans"/>
                              <w:color w:val="7B4A3A" w:themeColor="accent2" w:themeShade="BF"/>
                              <w:sz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2127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-113030</wp:posOffset>
                    </wp:positionH>
                    <wp:positionV relativeFrom="paragraph">
                      <wp:posOffset>4091305</wp:posOffset>
                    </wp:positionV>
                    <wp:extent cx="6192520" cy="379095"/>
                    <wp:effectExtent l="0" t="0" r="0" b="1905"/>
                    <wp:wrapNone/>
                    <wp:docPr id="27" name="Поле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192520" cy="379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2122" w:rsidRPr="00664D50" w:rsidRDefault="00142122" w:rsidP="00142122">
                                <w:pPr>
                                  <w:ind w:left="-1560" w:firstLine="1560"/>
                                  <w:jc w:val="right"/>
                                  <w:rPr>
                                    <w:rFonts w:ascii="Blogger Sans" w:hAnsi="Blogger Sans"/>
                                    <w:color w:val="523227" w:themeColor="accent2" w:themeShade="8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Поле 14" o:spid="_x0000_s1027" type="#_x0000_t202" style="position:absolute;margin-left:-8.9pt;margin-top:322.15pt;width:487.6pt;height:2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" filled="f" stroked="f" strokeweight=".5pt">
                    <v:path arrowok="t"/>
                    <v:textbox>
                      <w:txbxContent>
                        <w:p w:rsidR="00142122" w:rsidRPr="00664D50" w:rsidRDefault="00142122" w:rsidP="00142122">
                          <w:pPr>
                            <w:ind w:left="-1560" w:firstLine="1560"/>
                            <w:jc w:val="right"/>
                            <w:rPr>
                              <w:rFonts w:ascii="Blogger Sans" w:hAnsi="Blogger Sans"/>
                              <w:color w:val="523227" w:themeColor="accent2" w:themeShade="80"/>
                              <w:sz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2127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-1069975</wp:posOffset>
                    </wp:positionH>
                    <wp:positionV relativeFrom="paragraph">
                      <wp:posOffset>4866005</wp:posOffset>
                    </wp:positionV>
                    <wp:extent cx="7545705" cy="622935"/>
                    <wp:effectExtent l="0" t="0" r="0" b="5715"/>
                    <wp:wrapNone/>
                    <wp:docPr id="26" name="Поле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45705" cy="622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BF2" w:rsidRPr="00491BF2" w:rsidRDefault="00491BF2" w:rsidP="00F87575">
                                <w:pPr>
                                  <w:jc w:val="center"/>
                                  <w:rPr>
                                    <w:rFonts w:ascii="Blogger Sans" w:hAnsi="Blogger Sans"/>
                                    <w:color w:val="4E3B30" w:themeColor="text2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Поле 11" o:spid="_x0000_s1028" type="#_x0000_t202" style="position:absolute;margin-left:-84.25pt;margin-top:383.15pt;width:594.15pt;height:4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" filled="f" stroked="f" strokeweight=".5pt">
                    <v:path arrowok="t"/>
                    <v:textbox>
                      <w:txbxContent>
                        <w:p w:rsidR="00491BF2" w:rsidRPr="00491BF2" w:rsidRDefault="00491BF2" w:rsidP="00F87575">
                          <w:pPr>
                            <w:jc w:val="center"/>
                            <w:rPr>
                              <w:rFonts w:ascii="Blogger Sans" w:hAnsi="Blogger Sans"/>
                              <w:color w:val="4E3B30" w:themeColor="text2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694370" w:rsidRP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  <w:shd w:val="clear" w:color="auto" w:fill="FFFFFF"/>
        </w:rPr>
      </w:pPr>
      <w:r w:rsidRPr="00694370">
        <w:rPr>
          <w:rFonts w:ascii="Times New Roman" w:hAnsi="Times New Roman" w:cs="Times New Roman"/>
          <w:noProof/>
          <w:color w:val="523227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333375</wp:posOffset>
            </wp:positionV>
            <wp:extent cx="2828925" cy="4093210"/>
            <wp:effectExtent l="0" t="0" r="9525" b="2540"/>
            <wp:wrapSquare wrapText="bothSides"/>
            <wp:docPr id="31" name="Рисунок 31" descr="D:\1 а\бессмертнй пол\фн\саморутин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 а\бессмертнй пол\фн\саморутин с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76B" w:rsidRDefault="009C776B" w:rsidP="00694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694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694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6943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23227" w:themeColor="accent2" w:themeShade="80"/>
          <w:sz w:val="28"/>
          <w:szCs w:val="28"/>
          <w:lang w:eastAsia="ru-RU"/>
        </w:rPr>
      </w:pPr>
    </w:p>
    <w:p w:rsidR="00694370" w:rsidRDefault="00694370" w:rsidP="006943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</w:pPr>
      <w:r w:rsidRPr="00694370">
        <w:rPr>
          <w:rFonts w:ascii="Times New Roman" w:eastAsia="Times New Roman" w:hAnsi="Times New Roman" w:cs="Times New Roman"/>
          <w:b/>
          <w:color w:val="523227" w:themeColor="accent2" w:themeShade="80"/>
          <w:sz w:val="28"/>
          <w:szCs w:val="28"/>
          <w:lang w:eastAsia="ru-RU"/>
        </w:rPr>
        <w:t>Жильцов Петр Лаврентьевич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.</w:t>
      </w:r>
    </w:p>
    <w:p w:rsidR="00694370" w:rsidRDefault="00694370" w:rsidP="006943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</w:pP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(на фото справа)</w:t>
      </w:r>
    </w:p>
    <w:p w:rsidR="00694370" w:rsidRDefault="00694370" w:rsidP="006943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</w:pP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br/>
        <w:t>(22 апреля 1927 год – 06 декабря 1999 год)</w:t>
      </w:r>
    </w:p>
    <w:p w:rsidR="009C776B" w:rsidRDefault="00694370" w:rsidP="00694370">
      <w:pPr>
        <w:spacing w:after="0" w:line="240" w:lineRule="auto"/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</w:pP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br/>
        <w:t>Родился в многодетной сельской семье 22 апреля 1927г.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Окончил семилетнюю сельскую школу, прошел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профессиональную подготовку в школе механизации,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где получил навыки тракториста, комбайнера,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водителя.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Когда началась война, ему было 14 лет.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Как и все мужчины, своего село он хотел пойти на фронт,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но ему не было 18 лет. В то трудное военное время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вся страна работала на фронт.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br/>
      </w:r>
    </w:p>
    <w:p w:rsidR="009C776B" w:rsidRDefault="00694370" w:rsidP="00694370">
      <w:pPr>
        <w:spacing w:after="0" w:line="240" w:lineRule="auto"/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</w:pP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Петр Лаврентьевич работал с 14 лет на полях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br/>
        <w:t>механизатором (трактористом, комбайнёром),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выращивали хлеб. Это был тяжелый труд.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В 1944г. был призван в армию. </w:t>
      </w:r>
    </w:p>
    <w:p w:rsidR="00694370" w:rsidRDefault="00694370" w:rsidP="00694370">
      <w:pPr>
        <w:spacing w:after="0" w:line="240" w:lineRule="auto"/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</w:pP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Он прошёл курс молодого бойца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в г. Ульяновске, после чего был направлен в западную Белоруссию,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где боролся с бандитскими формированиями, которые остались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после ухода фашистов.</w:t>
      </w:r>
      <w:r w:rsidR="009C776B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 xml:space="preserve"> </w:t>
      </w:r>
      <w:r w:rsidRPr="00694370"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  <w:t>В 1951г. он вернулся с армии.</w:t>
      </w:r>
    </w:p>
    <w:p w:rsidR="009C776B" w:rsidRPr="00694370" w:rsidRDefault="009C776B" w:rsidP="00694370">
      <w:pPr>
        <w:spacing w:after="0" w:line="240" w:lineRule="auto"/>
        <w:rPr>
          <w:rFonts w:ascii="Times New Roman" w:eastAsia="Times New Roman" w:hAnsi="Times New Roman" w:cs="Times New Roman"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9C776B" w:rsidRDefault="009C776B" w:rsidP="009C776B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</w:pPr>
    </w:p>
    <w:p w:rsidR="00694370" w:rsidRPr="009C776B" w:rsidRDefault="00694370" w:rsidP="009C776B">
      <w:pPr>
        <w:spacing w:after="0"/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  <w:r w:rsidRPr="009C776B">
        <w:rPr>
          <w:rFonts w:ascii="Times New Roman" w:eastAsia="Times New Roman" w:hAnsi="Times New Roman" w:cs="Times New Roman"/>
          <w:b/>
          <w:i/>
          <w:color w:val="523227" w:themeColor="accent2" w:themeShade="80"/>
          <w:sz w:val="28"/>
          <w:szCs w:val="28"/>
          <w:lang w:eastAsia="ru-RU"/>
        </w:rPr>
        <w:t>Самокруткин Александр</w:t>
      </w:r>
    </w:p>
    <w:p w:rsidR="00694370" w:rsidRPr="00694370" w:rsidRDefault="00694370" w:rsidP="00694370">
      <w:pPr>
        <w:spacing w:after="0"/>
        <w:rPr>
          <w:rFonts w:ascii="Times New Roman" w:hAnsi="Times New Roman" w:cs="Times New Roman"/>
          <w:color w:val="523227" w:themeColor="accent2" w:themeShade="80"/>
          <w:sz w:val="28"/>
          <w:szCs w:val="28"/>
          <w:shd w:val="clear" w:color="auto" w:fill="FFFFFF"/>
        </w:rPr>
      </w:pPr>
    </w:p>
    <w:p w:rsidR="009C776B" w:rsidRDefault="009C776B" w:rsidP="009C776B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9C776B">
        <w:rPr>
          <w:rFonts w:ascii="Times New Roman" w:hAnsi="Times New Roman" w:cs="Times New Roman"/>
          <w:b/>
          <w:noProof/>
          <w:color w:val="523227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63500</wp:posOffset>
            </wp:positionV>
            <wp:extent cx="3175611" cy="5617094"/>
            <wp:effectExtent l="0" t="0" r="6350" b="3175"/>
            <wp:wrapSquare wrapText="bothSides"/>
            <wp:docPr id="128" name="Рисунок 128" descr="D:\1 а\бессмертнй пол\фн\Сергей Чехов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 а\бессмертнй пол\фн\Сергей Чеховск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11" cy="56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76B" w:rsidRDefault="009C776B" w:rsidP="009C776B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9C776B" w:rsidRPr="009C776B" w:rsidRDefault="00694370" w:rsidP="009C776B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9C776B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Чеховской Антон Кузьмич</w:t>
      </w:r>
    </w:p>
    <w:p w:rsidR="009C776B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</w:t>
      </w:r>
    </w:p>
    <w:p w:rsidR="00694370" w:rsidRP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  <w:shd w:val="clear" w:color="auto" w:fill="FFFFFF"/>
        </w:rPr>
      </w:pP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Воевал в Финскую войну,</w:t>
      </w:r>
      <w:r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</w:t>
      </w: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истребителем снайперов (так называемых "кукушек"),</w:t>
      </w:r>
      <w:r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</w:t>
      </w: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был серьезно ранен. После госпиталя и реабилитации началась Великая Отечественная Война. Воевал в полковой разветке. Неоднократно выходил в составе группы за линию фронта, брал "языков" и выполнял другие боевые задачи. Дошел до Берлина</w:t>
      </w:r>
      <w:r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.</w:t>
      </w: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Награжден гос. орденами и медалями</w:t>
      </w:r>
      <w:r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.</w:t>
      </w: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</w:t>
      </w: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04033E" w:rsidRPr="009C776B" w:rsidRDefault="00E2127F" w:rsidP="009C776B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  <w:r w:rsidRPr="009C776B">
        <w:rPr>
          <w:rFonts w:ascii="Times New Roman" w:hAnsi="Times New Roman" w:cs="Times New Roman"/>
          <w:b/>
          <w:i/>
          <w:noProof/>
          <w:color w:val="523227" w:themeColor="accent2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4629785</wp:posOffset>
                </wp:positionV>
                <wp:extent cx="6274435" cy="542290"/>
                <wp:effectExtent l="0" t="0" r="0" b="0"/>
                <wp:wrapNone/>
                <wp:docPr id="23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443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6FE" w:rsidRPr="00FD56FE" w:rsidRDefault="00FD56FE" w:rsidP="00FD56FE">
                            <w:pPr>
                              <w:jc w:val="right"/>
                              <w:rPr>
                                <w:rFonts w:ascii="Blogger Sans" w:hAnsi="Blogger Sans"/>
                                <w:color w:val="4E3B30" w:themeColor="tex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-9.35pt;margin-top:364.55pt;width:494.05pt;height:4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" filled="f" stroked="f" strokeweight=".5pt">
                <v:path arrowok="t"/>
                <v:textbox>
                  <w:txbxContent>
                    <w:p w:rsidR="00FD56FE" w:rsidRPr="00FD56FE" w:rsidRDefault="00FD56FE" w:rsidP="00FD56FE">
                      <w:pPr>
                        <w:jc w:val="right"/>
                        <w:rPr>
                          <w:rFonts w:ascii="Blogger Sans" w:hAnsi="Blogger Sans"/>
                          <w:color w:val="4E3B30" w:themeColor="tex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776B">
        <w:rPr>
          <w:rFonts w:ascii="Times New Roman" w:hAnsi="Times New Roman" w:cs="Times New Roman"/>
          <w:b/>
          <w:i/>
          <w:noProof/>
          <w:color w:val="523227" w:themeColor="accent2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5881370</wp:posOffset>
                </wp:positionV>
                <wp:extent cx="6343015" cy="856615"/>
                <wp:effectExtent l="0" t="0" r="0" b="635"/>
                <wp:wrapNone/>
                <wp:docPr id="134" name="Пол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015" cy="856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51C" w:rsidRPr="008B251C" w:rsidRDefault="008B251C" w:rsidP="008B251C">
                            <w:pPr>
                              <w:jc w:val="right"/>
                              <w:rPr>
                                <w:rFonts w:ascii="Blogger Sans" w:hAnsi="Blogger Sans"/>
                                <w:color w:val="523227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4" o:spid="_x0000_s1030" type="#_x0000_t202" style="position:absolute;left:0;text-align:left;margin-left:-26.85pt;margin-top:463.1pt;width:499.45pt;height:6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" filled="f" stroked="f" strokeweight=".5pt">
                <v:path arrowok="t"/>
                <v:textbox>
                  <w:txbxContent>
                    <w:p w:rsidR="008B251C" w:rsidRPr="008B251C" w:rsidRDefault="008B251C" w:rsidP="008B251C">
                      <w:pPr>
                        <w:jc w:val="right"/>
                        <w:rPr>
                          <w:rFonts w:ascii="Blogger Sans" w:hAnsi="Blogger Sans"/>
                          <w:color w:val="523227" w:themeColor="accent2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370" w:rsidRPr="009C776B"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  <w:t>Чеховская Анна</w:t>
      </w:r>
    </w:p>
    <w:p w:rsidR="00694370" w:rsidRDefault="00694370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9C776B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694370">
        <w:rPr>
          <w:rFonts w:ascii="Times New Roman" w:hAnsi="Times New Roman" w:cs="Times New Roman"/>
          <w:noProof/>
          <w:color w:val="523227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2F389F9B" wp14:editId="2A4FD80C">
            <wp:simplePos x="0" y="0"/>
            <wp:positionH relativeFrom="column">
              <wp:posOffset>-129540</wp:posOffset>
            </wp:positionH>
            <wp:positionV relativeFrom="paragraph">
              <wp:posOffset>302895</wp:posOffset>
            </wp:positionV>
            <wp:extent cx="3509438" cy="4580016"/>
            <wp:effectExtent l="0" t="0" r="0" b="0"/>
            <wp:wrapSquare wrapText="bothSides"/>
            <wp:docPr id="30" name="Рисунок 30" descr="D:\1 а\бессмертнй пол\фн\10. Ездрин Пётр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 а\бессмертнй пол\фн\10. Ездрин Пётр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38" cy="458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370" w:rsidRDefault="00694370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Pr="00694370" w:rsidRDefault="00694370" w:rsidP="00694370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694370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Ездрин Пётр Иванович.</w:t>
      </w: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P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  <w:shd w:val="clear" w:color="auto" w:fill="FFFFFF"/>
        </w:rPr>
      </w:pP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Прошёл</w:t>
      </w:r>
      <w:r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</w:t>
      </w: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две войны. Всю Финскую и Великую отечественную. Всю великую отечественную воевал в армии Рокосовского. Был ранен. Закончил войну в Берлине.</w:t>
      </w:r>
      <w:r w:rsidRPr="00694370">
        <w:rPr>
          <w:rFonts w:ascii="Times New Roman" w:hAnsi="Times New Roman" w:cs="Times New Roman"/>
          <w:color w:val="523227" w:themeColor="accent2" w:themeShade="80"/>
          <w:sz w:val="28"/>
          <w:szCs w:val="28"/>
          <w:shd w:val="clear" w:color="auto" w:fill="FFFFFF"/>
        </w:rPr>
        <w:t xml:space="preserve"> </w:t>
      </w: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694370" w:rsidRDefault="00694370" w:rsidP="00694370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9C776B" w:rsidRDefault="009C776B" w:rsidP="00694370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</w:p>
    <w:p w:rsidR="009C776B" w:rsidRDefault="009C776B" w:rsidP="00694370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</w:p>
    <w:p w:rsidR="009C776B" w:rsidRDefault="009C776B" w:rsidP="00694370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</w:p>
    <w:p w:rsidR="009C776B" w:rsidRDefault="009C776B" w:rsidP="00694370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</w:p>
    <w:p w:rsidR="009C776B" w:rsidRDefault="009C776B" w:rsidP="00694370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</w:p>
    <w:p w:rsidR="009C776B" w:rsidRDefault="009C776B" w:rsidP="00694370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</w:p>
    <w:p w:rsidR="009C776B" w:rsidRDefault="009C776B" w:rsidP="00694370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</w:p>
    <w:p w:rsidR="00694370" w:rsidRPr="00694370" w:rsidRDefault="00694370" w:rsidP="00694370">
      <w:pPr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  <w:shd w:val="clear" w:color="auto" w:fill="FFFFFF"/>
        </w:rPr>
      </w:pPr>
      <w:bookmarkStart w:id="0" w:name="_GoBack"/>
      <w:bookmarkEnd w:id="0"/>
      <w:r w:rsidRPr="00694370"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  <w:t>Володин Кирилл</w:t>
      </w:r>
    </w:p>
    <w:p w:rsidR="00694370" w:rsidRPr="00694370" w:rsidRDefault="00694370" w:rsidP="00F87575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sectPr w:rsidR="00694370" w:rsidRPr="00694370" w:rsidSect="0038641C">
      <w:headerReference w:type="default" r:id="rId12"/>
      <w:footerReference w:type="default" r:id="rId13"/>
      <w:pgSz w:w="11906" w:h="16838"/>
      <w:pgMar w:top="1134" w:right="707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03E" w:rsidRDefault="000B403E" w:rsidP="00A73056">
      <w:pPr>
        <w:spacing w:after="0" w:line="240" w:lineRule="auto"/>
      </w:pPr>
      <w:r>
        <w:separator/>
      </w:r>
    </w:p>
  </w:endnote>
  <w:endnote w:type="continuationSeparator" w:id="0">
    <w:p w:rsidR="000B403E" w:rsidRDefault="000B403E" w:rsidP="00A7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 Sans">
    <w:altName w:val="Cambria Math"/>
    <w:panose1 w:val="00000000000000000000"/>
    <w:charset w:val="00"/>
    <w:family w:val="modern"/>
    <w:notTrueType/>
    <w:pitch w:val="variable"/>
    <w:sig w:usb0="A000022F" w:usb1="5200606A" w:usb2="14000000" w:usb3="00000000" w:csb0="00000097" w:csb1="00000000"/>
  </w:font>
  <w:font w:name="Ink Free">
    <w:altName w:val="Freestyle Script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9579435"/>
      <w:docPartObj>
        <w:docPartGallery w:val="Page Numbers (Bottom of Page)"/>
        <w:docPartUnique/>
      </w:docPartObj>
    </w:sdtPr>
    <w:sdtEndPr>
      <w:rPr>
        <w:rStyle w:val="aa"/>
        <w:rFonts w:ascii="Ink Free" w:hAnsi="Ink Free"/>
        <w:i/>
        <w:iCs/>
        <w:color w:val="261D18" w:themeColor="text2" w:themeShade="80"/>
      </w:rPr>
    </w:sdtEndPr>
    <w:sdtContent>
      <w:p w:rsidR="00007C2C" w:rsidRPr="00E81CEB" w:rsidRDefault="00842D1B">
        <w:pPr>
          <w:pStyle w:val="a5"/>
          <w:jc w:val="right"/>
          <w:rPr>
            <w:rFonts w:ascii="Ink Free" w:hAnsi="Ink Free"/>
            <w:color w:val="261D18" w:themeColor="text2" w:themeShade="80"/>
          </w:rPr>
        </w:pPr>
        <w:r w:rsidRPr="00E81CEB">
          <w:rPr>
            <w:rFonts w:ascii="Ink Free" w:hAnsi="Ink Free"/>
            <w:color w:val="261D18" w:themeColor="text2" w:themeShade="80"/>
            <w:sz w:val="28"/>
            <w:szCs w:val="28"/>
          </w:rPr>
          <w:fldChar w:fldCharType="begin"/>
        </w:r>
        <w:r w:rsidR="00007C2C" w:rsidRPr="00E81CEB">
          <w:rPr>
            <w:rFonts w:ascii="Ink Free" w:hAnsi="Ink Free"/>
            <w:color w:val="261D18" w:themeColor="text2" w:themeShade="80"/>
            <w:sz w:val="28"/>
            <w:szCs w:val="28"/>
          </w:rPr>
          <w:instrText>PAGE   \* MERGEFORMAT</w:instrText>
        </w:r>
        <w:r w:rsidRPr="00E81CEB">
          <w:rPr>
            <w:rFonts w:ascii="Ink Free" w:hAnsi="Ink Free"/>
            <w:color w:val="261D18" w:themeColor="text2" w:themeShade="80"/>
            <w:sz w:val="28"/>
            <w:szCs w:val="28"/>
          </w:rPr>
          <w:fldChar w:fldCharType="separate"/>
        </w:r>
        <w:r w:rsidR="009C776B">
          <w:rPr>
            <w:rFonts w:ascii="Ink Free" w:hAnsi="Ink Free"/>
            <w:noProof/>
            <w:color w:val="261D18" w:themeColor="text2" w:themeShade="80"/>
            <w:sz w:val="28"/>
            <w:szCs w:val="28"/>
          </w:rPr>
          <w:t>1</w:t>
        </w:r>
        <w:r w:rsidRPr="00E81CEB">
          <w:rPr>
            <w:rFonts w:ascii="Ink Free" w:hAnsi="Ink Free"/>
            <w:color w:val="261D18" w:themeColor="text2" w:themeShade="80"/>
            <w:sz w:val="28"/>
            <w:szCs w:val="28"/>
          </w:rPr>
          <w:fldChar w:fldCharType="end"/>
        </w:r>
      </w:p>
    </w:sdtContent>
  </w:sdt>
  <w:p w:rsidR="00007C2C" w:rsidRDefault="00007C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03E" w:rsidRDefault="000B403E" w:rsidP="00A73056">
      <w:pPr>
        <w:spacing w:after="0" w:line="240" w:lineRule="auto"/>
      </w:pPr>
      <w:r>
        <w:separator/>
      </w:r>
    </w:p>
  </w:footnote>
  <w:footnote w:type="continuationSeparator" w:id="0">
    <w:p w:rsidR="000B403E" w:rsidRDefault="000B403E" w:rsidP="00A7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C2C" w:rsidRDefault="00007C2C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7610" cy="10723880"/>
          <wp:effectExtent l="0" t="0" r="0" b="127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72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08"/>
  <w:characterSpacingControl w:val="doNotCompress"/>
  <w:hdrShapeDefaults>
    <o:shapedefaults v:ext="edit" spidmax="2049">
      <o:colormru v:ext="edit" colors="#94866c,#a9998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8E"/>
    <w:rsid w:val="00006C0E"/>
    <w:rsid w:val="00007C2C"/>
    <w:rsid w:val="000164DF"/>
    <w:rsid w:val="00022AA4"/>
    <w:rsid w:val="0004033E"/>
    <w:rsid w:val="000649D0"/>
    <w:rsid w:val="00082817"/>
    <w:rsid w:val="000A2F88"/>
    <w:rsid w:val="000B403E"/>
    <w:rsid w:val="000B473D"/>
    <w:rsid w:val="000F6B2B"/>
    <w:rsid w:val="001102CA"/>
    <w:rsid w:val="00142122"/>
    <w:rsid w:val="001A71CB"/>
    <w:rsid w:val="001F6940"/>
    <w:rsid w:val="00216E8E"/>
    <w:rsid w:val="00266395"/>
    <w:rsid w:val="00274A9F"/>
    <w:rsid w:val="002F3986"/>
    <w:rsid w:val="002F5C7F"/>
    <w:rsid w:val="00307B39"/>
    <w:rsid w:val="00334E2D"/>
    <w:rsid w:val="00351061"/>
    <w:rsid w:val="003603B6"/>
    <w:rsid w:val="0038641C"/>
    <w:rsid w:val="003A0E44"/>
    <w:rsid w:val="00421CC6"/>
    <w:rsid w:val="00424B70"/>
    <w:rsid w:val="00464733"/>
    <w:rsid w:val="0048555B"/>
    <w:rsid w:val="00491BF2"/>
    <w:rsid w:val="005140E5"/>
    <w:rsid w:val="00557ECE"/>
    <w:rsid w:val="005B0C87"/>
    <w:rsid w:val="005C7ADC"/>
    <w:rsid w:val="005E41E2"/>
    <w:rsid w:val="005E6061"/>
    <w:rsid w:val="00655F0A"/>
    <w:rsid w:val="00664D50"/>
    <w:rsid w:val="0067290B"/>
    <w:rsid w:val="00676756"/>
    <w:rsid w:val="00694370"/>
    <w:rsid w:val="006C0F15"/>
    <w:rsid w:val="006D11FE"/>
    <w:rsid w:val="006D48BF"/>
    <w:rsid w:val="00715602"/>
    <w:rsid w:val="00725FFA"/>
    <w:rsid w:val="00760614"/>
    <w:rsid w:val="00773BAA"/>
    <w:rsid w:val="007A2A79"/>
    <w:rsid w:val="007C3ECC"/>
    <w:rsid w:val="008354A3"/>
    <w:rsid w:val="00841DDB"/>
    <w:rsid w:val="00842D1B"/>
    <w:rsid w:val="00843199"/>
    <w:rsid w:val="00850EA7"/>
    <w:rsid w:val="008B251C"/>
    <w:rsid w:val="00900CA9"/>
    <w:rsid w:val="00943681"/>
    <w:rsid w:val="009C776B"/>
    <w:rsid w:val="00A05BDF"/>
    <w:rsid w:val="00A73056"/>
    <w:rsid w:val="00A75356"/>
    <w:rsid w:val="00A83D1D"/>
    <w:rsid w:val="00AF0760"/>
    <w:rsid w:val="00B21C1E"/>
    <w:rsid w:val="00B50DF4"/>
    <w:rsid w:val="00B8735E"/>
    <w:rsid w:val="00BC4CFD"/>
    <w:rsid w:val="00C114C5"/>
    <w:rsid w:val="00C53337"/>
    <w:rsid w:val="00C70DDA"/>
    <w:rsid w:val="00C735A0"/>
    <w:rsid w:val="00C96A1E"/>
    <w:rsid w:val="00CB217D"/>
    <w:rsid w:val="00CC2AEB"/>
    <w:rsid w:val="00CD123F"/>
    <w:rsid w:val="00D06E66"/>
    <w:rsid w:val="00D12E22"/>
    <w:rsid w:val="00D1311F"/>
    <w:rsid w:val="00D30E52"/>
    <w:rsid w:val="00D47C18"/>
    <w:rsid w:val="00D53442"/>
    <w:rsid w:val="00DA082E"/>
    <w:rsid w:val="00DB33E9"/>
    <w:rsid w:val="00DF5791"/>
    <w:rsid w:val="00E2127F"/>
    <w:rsid w:val="00E25E18"/>
    <w:rsid w:val="00E81CEB"/>
    <w:rsid w:val="00E83CE0"/>
    <w:rsid w:val="00E94FB3"/>
    <w:rsid w:val="00EA53AB"/>
    <w:rsid w:val="00EB3F68"/>
    <w:rsid w:val="00EE23C9"/>
    <w:rsid w:val="00F36A85"/>
    <w:rsid w:val="00F531A0"/>
    <w:rsid w:val="00F87575"/>
    <w:rsid w:val="00FD3AA8"/>
    <w:rsid w:val="00FD43E8"/>
    <w:rsid w:val="00FD5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4866c,#a99983"/>
    </o:shapedefaults>
    <o:shapelayout v:ext="edit">
      <o:idmap v:ext="edit" data="1"/>
    </o:shapelayout>
  </w:shapeDefaults>
  <w:decimalSymbol w:val=","/>
  <w:listSeparator w:val=";"/>
  <w15:docId w15:val="{B31D7135-3490-4464-9442-20A7F5E6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3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3056"/>
  </w:style>
  <w:style w:type="paragraph" w:styleId="a5">
    <w:name w:val="footer"/>
    <w:basedOn w:val="a"/>
    <w:link w:val="a6"/>
    <w:uiPriority w:val="99"/>
    <w:unhideWhenUsed/>
    <w:rsid w:val="00A73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3056"/>
  </w:style>
  <w:style w:type="paragraph" w:styleId="a7">
    <w:name w:val="No Spacing"/>
    <w:link w:val="a8"/>
    <w:uiPriority w:val="1"/>
    <w:qFormat/>
    <w:rsid w:val="00A7305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A73056"/>
    <w:rPr>
      <w:rFonts w:eastAsiaTheme="minorEastAsia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7A2A79"/>
    <w:pPr>
      <w:spacing w:after="200" w:line="240" w:lineRule="auto"/>
    </w:pPr>
    <w:rPr>
      <w:i/>
      <w:iCs/>
      <w:color w:val="4E3B30" w:themeColor="text2"/>
      <w:sz w:val="18"/>
      <w:szCs w:val="18"/>
    </w:rPr>
  </w:style>
  <w:style w:type="character" w:styleId="aa">
    <w:name w:val="Emphasis"/>
    <w:basedOn w:val="a0"/>
    <w:uiPriority w:val="20"/>
    <w:qFormat/>
    <w:rsid w:val="00E81CEB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21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shablon1%20(1).dotx" TargetMode="External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6576F-EBD7-43E9-A08B-F559D7556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shablon1 (1).dotx</Template>
  <TotalTime>0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«А мы из пензы.            Наследники победителей»</vt:lpstr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«А мы из пензы.            Наследники победителей»</dc:title>
  <dc:subject>Книга 1 «А»</dc:subject>
  <dc:creator>User</dc:creator>
  <cp:lastModifiedBy>Маша</cp:lastModifiedBy>
  <cp:revision>2</cp:revision>
  <cp:lastPrinted>2019-12-02T23:42:00Z</cp:lastPrinted>
  <dcterms:created xsi:type="dcterms:W3CDTF">2020-02-20T15:51:00Z</dcterms:created>
  <dcterms:modified xsi:type="dcterms:W3CDTF">2020-02-20T15:51:00Z</dcterms:modified>
</cp:coreProperties>
</file>